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1C9A9" w14:textId="15F779ED" w:rsidR="00987942" w:rsidRDefault="00E85983" w:rsidP="00E85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Configuring Axis Camera Software for 975 on Mobile Device</w:t>
      </w:r>
    </w:p>
    <w:p w14:paraId="610EB712" w14:textId="77777777" w:rsidR="00E85983" w:rsidRDefault="00E85983" w:rsidP="00E85983">
      <w:pPr>
        <w:jc w:val="center"/>
        <w:rPr>
          <w:rFonts w:ascii="Arial" w:hAnsi="Arial" w:cs="Arial"/>
        </w:rPr>
      </w:pPr>
    </w:p>
    <w:p w14:paraId="5993A183" w14:textId="0AC7F9E9" w:rsidR="00E85983" w:rsidRDefault="00E85983" w:rsidP="00E85983">
      <w:pPr>
        <w:rPr>
          <w:rFonts w:ascii="Arial" w:hAnsi="Arial" w:cs="Arial"/>
        </w:rPr>
      </w:pPr>
      <w:r>
        <w:rPr>
          <w:rFonts w:ascii="Arial" w:hAnsi="Arial" w:cs="Arial"/>
        </w:rPr>
        <w:t>To install the Axis Camera software, download the Axis Camera Station software from the app store.</w:t>
      </w:r>
      <w:r w:rsidR="00AF1BE2">
        <w:rPr>
          <w:rFonts w:ascii="Arial" w:hAnsi="Arial" w:cs="Arial"/>
        </w:rPr>
        <w:t xml:space="preserve">  Skip to page 3.</w:t>
      </w:r>
    </w:p>
    <w:p w14:paraId="1A6C8A9D" w14:textId="3D04EBDD" w:rsidR="00E85983" w:rsidRDefault="00E85983" w:rsidP="00E85983">
      <w:pPr>
        <w:rPr>
          <w:rFonts w:ascii="Arial" w:hAnsi="Arial" w:cs="Arial"/>
        </w:rPr>
      </w:pPr>
      <w:r w:rsidRPr="00E85983">
        <w:rPr>
          <w:rFonts w:ascii="Arial" w:hAnsi="Arial" w:cs="Arial"/>
        </w:rPr>
        <w:drawing>
          <wp:inline distT="0" distB="0" distL="0" distR="0" wp14:anchorId="00D9490B" wp14:editId="1466CF41">
            <wp:extent cx="2616200" cy="1062580"/>
            <wp:effectExtent l="0" t="0" r="0" b="4445"/>
            <wp:docPr id="1996347846" name="Picture 1" descr="A screen 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47846" name="Picture 1" descr="A screen shot of a phon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615" cy="10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9741" w14:textId="77777777" w:rsidR="00E85983" w:rsidRDefault="00E85983" w:rsidP="00E85983">
      <w:pPr>
        <w:jc w:val="center"/>
        <w:rPr>
          <w:rFonts w:ascii="Arial" w:hAnsi="Arial" w:cs="Arial"/>
        </w:rPr>
      </w:pPr>
    </w:p>
    <w:p w14:paraId="01F09BA3" w14:textId="58C89B6A" w:rsidR="00E85983" w:rsidRDefault="00E85983" w:rsidP="00E85983">
      <w:pPr>
        <w:rPr>
          <w:rFonts w:ascii="Arial" w:hAnsi="Arial" w:cs="Arial"/>
        </w:rPr>
      </w:pPr>
      <w:r>
        <w:rPr>
          <w:rFonts w:ascii="Arial" w:hAnsi="Arial" w:cs="Arial"/>
        </w:rPr>
        <w:t>If you already have the Axis software on your phone connected to MSW975DVR1, you need to remove it from the application</w:t>
      </w:r>
      <w:r w:rsidR="00AF1BE2">
        <w:rPr>
          <w:rFonts w:ascii="Arial" w:hAnsi="Arial" w:cs="Arial"/>
        </w:rPr>
        <w:t xml:space="preserve"> and re-configure the </w:t>
      </w:r>
      <w:proofErr w:type="gramStart"/>
      <w:r w:rsidR="00AF1BE2">
        <w:rPr>
          <w:rFonts w:ascii="Arial" w:hAnsi="Arial" w:cs="Arial"/>
        </w:rPr>
        <w:t>server</w:t>
      </w:r>
      <w:proofErr w:type="gramEnd"/>
      <w:r w:rsidR="00AF1BE2">
        <w:rPr>
          <w:rFonts w:ascii="Arial" w:hAnsi="Arial" w:cs="Arial"/>
        </w:rPr>
        <w:t xml:space="preserve"> name</w:t>
      </w:r>
      <w:r>
        <w:rPr>
          <w:rFonts w:ascii="Arial" w:hAnsi="Arial" w:cs="Arial"/>
        </w:rPr>
        <w:t>.</w:t>
      </w:r>
    </w:p>
    <w:p w14:paraId="492822D7" w14:textId="77777777" w:rsidR="00E85983" w:rsidRDefault="00E85983" w:rsidP="00E85983">
      <w:pPr>
        <w:rPr>
          <w:rFonts w:ascii="Arial" w:hAnsi="Arial" w:cs="Arial"/>
        </w:rPr>
      </w:pPr>
    </w:p>
    <w:p w14:paraId="1A8D9645" w14:textId="2CFFD3F8" w:rsidR="00E85983" w:rsidRDefault="00E85983" w:rsidP="00E85983">
      <w:pPr>
        <w:rPr>
          <w:rFonts w:ascii="Arial" w:hAnsi="Arial" w:cs="Arial"/>
        </w:rPr>
      </w:pPr>
      <w:r>
        <w:rPr>
          <w:rFonts w:ascii="Arial" w:hAnsi="Arial" w:cs="Arial"/>
        </w:rPr>
        <w:t>To remove the application, click on MSW975DVR1 in the top left corner.</w:t>
      </w:r>
    </w:p>
    <w:p w14:paraId="08888EFA" w14:textId="7ED6A38C" w:rsidR="00E85983" w:rsidRDefault="00E85983" w:rsidP="00E85983">
      <w:pPr>
        <w:rPr>
          <w:rFonts w:ascii="Arial" w:hAnsi="Arial" w:cs="Arial"/>
        </w:rPr>
      </w:pPr>
      <w:r w:rsidRPr="00E85983">
        <w:rPr>
          <w:rFonts w:ascii="Arial" w:hAnsi="Arial" w:cs="Arial"/>
        </w:rPr>
        <w:drawing>
          <wp:inline distT="0" distB="0" distL="0" distR="0" wp14:anchorId="0B4D2195" wp14:editId="462D196C">
            <wp:extent cx="2997200" cy="707928"/>
            <wp:effectExtent l="0" t="0" r="0" b="3810"/>
            <wp:docPr id="369097751" name="Picture 1" descr="A pink arrow pointing to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97751" name="Picture 1" descr="A pink arrow pointing to a black background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6021" cy="7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1444" w14:textId="77777777" w:rsidR="00987942" w:rsidRDefault="00987942" w:rsidP="00E02CA4">
      <w:pPr>
        <w:rPr>
          <w:rFonts w:ascii="Arial" w:hAnsi="Arial" w:cs="Arial"/>
        </w:rPr>
      </w:pPr>
    </w:p>
    <w:p w14:paraId="05D29F3E" w14:textId="2C3B5671" w:rsidR="00E85983" w:rsidRDefault="00E85983" w:rsidP="00E02CA4">
      <w:pPr>
        <w:rPr>
          <w:rFonts w:ascii="Arial" w:hAnsi="Arial" w:cs="Arial"/>
        </w:rPr>
      </w:pPr>
      <w:r>
        <w:rPr>
          <w:rFonts w:ascii="Arial" w:hAnsi="Arial" w:cs="Arial"/>
        </w:rPr>
        <w:t>Click All Systems</w:t>
      </w:r>
    </w:p>
    <w:p w14:paraId="0B7F8C18" w14:textId="539D71A4" w:rsidR="00E85983" w:rsidRDefault="00E85983" w:rsidP="00E02CA4">
      <w:pPr>
        <w:rPr>
          <w:rFonts w:ascii="Arial" w:hAnsi="Arial" w:cs="Arial"/>
        </w:rPr>
      </w:pPr>
      <w:r w:rsidRPr="00E85983">
        <w:rPr>
          <w:rFonts w:ascii="Arial" w:hAnsi="Arial" w:cs="Arial"/>
        </w:rPr>
        <w:drawing>
          <wp:inline distT="0" distB="0" distL="0" distR="0" wp14:anchorId="09A90A58" wp14:editId="40A34BBD">
            <wp:extent cx="1790700" cy="3778803"/>
            <wp:effectExtent l="0" t="0" r="0" b="6350"/>
            <wp:docPr id="1079581900" name="Picture 1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81900" name="Picture 1" descr="A picture containing text, screenshot, desig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4582" cy="38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AD59" w14:textId="1D2E05BB" w:rsidR="00E85983" w:rsidRDefault="00E85983" w:rsidP="00E02CA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Click the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to the right of MSW975DVR1.</w:t>
      </w:r>
    </w:p>
    <w:p w14:paraId="103B08C7" w14:textId="777A444D" w:rsidR="00E85983" w:rsidRDefault="00E85983" w:rsidP="00E02CA4">
      <w:pPr>
        <w:rPr>
          <w:rFonts w:ascii="Arial" w:hAnsi="Arial" w:cs="Arial"/>
        </w:rPr>
      </w:pPr>
      <w:r w:rsidRPr="00E85983">
        <w:rPr>
          <w:rFonts w:ascii="Arial" w:hAnsi="Arial" w:cs="Arial"/>
        </w:rPr>
        <w:drawing>
          <wp:inline distT="0" distB="0" distL="0" distR="0" wp14:anchorId="289B22AE" wp14:editId="108F300A">
            <wp:extent cx="2971800" cy="1504591"/>
            <wp:effectExtent l="0" t="0" r="0" b="0"/>
            <wp:docPr id="2030249304" name="Picture 1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49304" name="Picture 1" descr="A screen shot of a computer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236" cy="15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9939" w14:textId="77777777" w:rsidR="00E85983" w:rsidRDefault="00E85983" w:rsidP="00E02CA4">
      <w:pPr>
        <w:rPr>
          <w:rFonts w:ascii="Arial" w:hAnsi="Arial" w:cs="Arial"/>
        </w:rPr>
      </w:pPr>
    </w:p>
    <w:p w14:paraId="03B0146A" w14:textId="77777777" w:rsidR="00E85983" w:rsidRDefault="00E85983" w:rsidP="00E02CA4">
      <w:pPr>
        <w:rPr>
          <w:rFonts w:ascii="Arial" w:hAnsi="Arial" w:cs="Arial"/>
        </w:rPr>
      </w:pPr>
    </w:p>
    <w:p w14:paraId="3BD95F69" w14:textId="099E8E76" w:rsidR="00E85983" w:rsidRDefault="00E85983" w:rsidP="00E02CA4">
      <w:pPr>
        <w:rPr>
          <w:rFonts w:ascii="Arial" w:hAnsi="Arial" w:cs="Arial"/>
        </w:rPr>
      </w:pPr>
      <w:r>
        <w:rPr>
          <w:rFonts w:ascii="Arial" w:hAnsi="Arial" w:cs="Arial"/>
        </w:rPr>
        <w:t>Click Remove System</w:t>
      </w:r>
    </w:p>
    <w:p w14:paraId="602DBFDD" w14:textId="0F022B12" w:rsidR="00E85983" w:rsidRDefault="00E85983" w:rsidP="00E02CA4">
      <w:pPr>
        <w:rPr>
          <w:rFonts w:ascii="Arial" w:hAnsi="Arial" w:cs="Arial"/>
        </w:rPr>
      </w:pPr>
      <w:r w:rsidRPr="00E85983">
        <w:rPr>
          <w:rFonts w:ascii="Arial" w:hAnsi="Arial" w:cs="Arial"/>
        </w:rPr>
        <w:drawing>
          <wp:inline distT="0" distB="0" distL="0" distR="0" wp14:anchorId="613B10A1" wp14:editId="40619747">
            <wp:extent cx="2271243" cy="4305300"/>
            <wp:effectExtent l="0" t="0" r="2540" b="0"/>
            <wp:docPr id="198583149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31491" name="Picture 1" descr="A screenshot of a phon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9506" cy="432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C4B8" w14:textId="77777777" w:rsidR="0010154D" w:rsidRDefault="0010154D" w:rsidP="00E02CA4">
      <w:pPr>
        <w:rPr>
          <w:rFonts w:ascii="Arial" w:hAnsi="Arial" w:cs="Arial"/>
        </w:rPr>
      </w:pPr>
    </w:p>
    <w:p w14:paraId="5EA5D534" w14:textId="77777777" w:rsidR="0010154D" w:rsidRDefault="0010154D" w:rsidP="00E02CA4">
      <w:pPr>
        <w:rPr>
          <w:rFonts w:ascii="Arial" w:hAnsi="Arial" w:cs="Arial"/>
        </w:rPr>
      </w:pPr>
    </w:p>
    <w:p w14:paraId="2CF3F768" w14:textId="77777777" w:rsidR="0010154D" w:rsidRDefault="0010154D" w:rsidP="00E02CA4">
      <w:pPr>
        <w:rPr>
          <w:rFonts w:ascii="Arial" w:hAnsi="Arial" w:cs="Arial"/>
        </w:rPr>
      </w:pPr>
    </w:p>
    <w:p w14:paraId="5D231B38" w14:textId="77777777" w:rsidR="0010154D" w:rsidRDefault="0010154D" w:rsidP="00E02CA4">
      <w:pPr>
        <w:rPr>
          <w:rFonts w:ascii="Arial" w:hAnsi="Arial" w:cs="Arial"/>
        </w:rPr>
      </w:pPr>
    </w:p>
    <w:p w14:paraId="7F7E65DD" w14:textId="77777777" w:rsidR="00987942" w:rsidRDefault="00987942" w:rsidP="00E02CA4">
      <w:pPr>
        <w:rPr>
          <w:rFonts w:ascii="Arial" w:hAnsi="Arial" w:cs="Arial"/>
        </w:rPr>
      </w:pPr>
    </w:p>
    <w:p w14:paraId="6BAC94D2" w14:textId="63EBD0AA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Add System</w:t>
      </w:r>
    </w:p>
    <w:p w14:paraId="6A9E76A0" w14:textId="7F0DA42D" w:rsidR="00AF1BE2" w:rsidRDefault="00AF1BE2" w:rsidP="00E02CA4">
      <w:pPr>
        <w:rPr>
          <w:rFonts w:ascii="Arial" w:hAnsi="Arial" w:cs="Arial"/>
        </w:rPr>
      </w:pPr>
      <w:r w:rsidRPr="00AF1BE2">
        <w:rPr>
          <w:rFonts w:ascii="Arial" w:hAnsi="Arial" w:cs="Arial"/>
        </w:rPr>
        <w:drawing>
          <wp:inline distT="0" distB="0" distL="0" distR="0" wp14:anchorId="49604849" wp14:editId="74E15FDA">
            <wp:extent cx="1766825" cy="3606800"/>
            <wp:effectExtent l="0" t="0" r="0" b="0"/>
            <wp:docPr id="2015223904" name="Picture 1" descr="A black background with hexag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3904" name="Picture 1" descr="A black background with hexagons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0435" cy="363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E8AD" w14:textId="77777777" w:rsidR="00AF1BE2" w:rsidRDefault="00AF1BE2" w:rsidP="00E02CA4">
      <w:pPr>
        <w:rPr>
          <w:rFonts w:ascii="Arial" w:hAnsi="Arial" w:cs="Arial"/>
        </w:rPr>
      </w:pPr>
    </w:p>
    <w:p w14:paraId="77C385FC" w14:textId="21C26130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t>Click Add Manually</w:t>
      </w:r>
    </w:p>
    <w:p w14:paraId="4CA44452" w14:textId="291E8DCB" w:rsidR="00AF1BE2" w:rsidRDefault="00AF1BE2" w:rsidP="00E02CA4">
      <w:pPr>
        <w:rPr>
          <w:rFonts w:ascii="Arial" w:hAnsi="Arial" w:cs="Arial"/>
        </w:rPr>
      </w:pPr>
      <w:r w:rsidRPr="00AF1BE2">
        <w:rPr>
          <w:rFonts w:ascii="Arial" w:hAnsi="Arial" w:cs="Arial"/>
        </w:rPr>
        <w:drawing>
          <wp:inline distT="0" distB="0" distL="0" distR="0" wp14:anchorId="14327226" wp14:editId="6A08548D">
            <wp:extent cx="1722755" cy="3306407"/>
            <wp:effectExtent l="0" t="0" r="4445" b="0"/>
            <wp:docPr id="1449471688" name="Picture 1" descr="A picture containing text, screenshot, font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71688" name="Picture 1" descr="A picture containing text, screenshot, font, graphic desig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4055" cy="33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33D5" w14:textId="72212E27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Enter the following information:</w:t>
      </w:r>
      <w:r>
        <w:rPr>
          <w:rFonts w:ascii="Arial" w:hAnsi="Arial" w:cs="Arial"/>
        </w:rPr>
        <w:br/>
        <w:t xml:space="preserve">Address: </w:t>
      </w:r>
      <w:proofErr w:type="gramStart"/>
      <w:r>
        <w:rPr>
          <w:rFonts w:ascii="Arial" w:hAnsi="Arial" w:cs="Arial"/>
        </w:rPr>
        <w:t>msw975dvr1.mswalker.com</w:t>
      </w:r>
      <w:proofErr w:type="gramEnd"/>
    </w:p>
    <w:p w14:paraId="25DC342A" w14:textId="7B64BB08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Username: </w:t>
      </w:r>
      <w:hyperlink r:id="rId18" w:history="1">
        <w:r w:rsidRPr="00255695">
          <w:rPr>
            <w:rStyle w:val="Hyperlink"/>
            <w:rFonts w:ascii="Arial" w:hAnsi="Arial" w:cs="Arial"/>
          </w:rPr>
          <w:t>firstinitiallastname@mswalker.com</w:t>
        </w:r>
      </w:hyperlink>
    </w:p>
    <w:p w14:paraId="300CABC1" w14:textId="1E7D8CC6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t>Password: Same as your computer/email</w:t>
      </w:r>
    </w:p>
    <w:p w14:paraId="76FF7056" w14:textId="7D1F1ABA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Log </w:t>
      </w:r>
      <w:proofErr w:type="gramStart"/>
      <w:r>
        <w:rPr>
          <w:rFonts w:ascii="Arial" w:hAnsi="Arial" w:cs="Arial"/>
        </w:rPr>
        <w:t>in</w:t>
      </w:r>
      <w:proofErr w:type="gramEnd"/>
    </w:p>
    <w:p w14:paraId="1667E145" w14:textId="45833810" w:rsidR="00AF1BE2" w:rsidRDefault="00AF1BE2" w:rsidP="00E02CA4">
      <w:pPr>
        <w:rPr>
          <w:rFonts w:ascii="Arial" w:hAnsi="Arial" w:cs="Arial"/>
        </w:rPr>
      </w:pPr>
      <w:r w:rsidRPr="00AF1BE2">
        <w:rPr>
          <w:rFonts w:ascii="Arial" w:hAnsi="Arial" w:cs="Arial"/>
        </w:rPr>
        <w:drawing>
          <wp:inline distT="0" distB="0" distL="0" distR="0" wp14:anchorId="560AA031" wp14:editId="6A170852">
            <wp:extent cx="2747958" cy="3136900"/>
            <wp:effectExtent l="0" t="0" r="0" b="0"/>
            <wp:docPr id="1668895042" name="Picture 1" descr="A screenshot of a log 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95042" name="Picture 1" descr="A screenshot of a log in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5633" cy="31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5138" w14:textId="77777777" w:rsidR="00AF1BE2" w:rsidRDefault="00AF1BE2" w:rsidP="00E02CA4">
      <w:pPr>
        <w:rPr>
          <w:rFonts w:ascii="Arial" w:hAnsi="Arial" w:cs="Arial"/>
        </w:rPr>
      </w:pPr>
    </w:p>
    <w:p w14:paraId="064991F0" w14:textId="1AC4AFA3" w:rsidR="00AF1BE2" w:rsidRDefault="00AF1BE2" w:rsidP="00E02CA4">
      <w:pPr>
        <w:rPr>
          <w:rFonts w:ascii="Arial" w:hAnsi="Arial" w:cs="Arial"/>
        </w:rPr>
      </w:pPr>
      <w:r>
        <w:rPr>
          <w:rFonts w:ascii="Arial" w:hAnsi="Arial" w:cs="Arial"/>
        </w:rPr>
        <w:t>In the box that pops up, click connect.</w:t>
      </w:r>
    </w:p>
    <w:p w14:paraId="1C4FA4E1" w14:textId="3675146B" w:rsidR="000C74A1" w:rsidRDefault="00AF1BE2" w:rsidP="00E02CA4">
      <w:pPr>
        <w:rPr>
          <w:rFonts w:ascii="Arial" w:hAnsi="Arial" w:cs="Arial"/>
        </w:rPr>
      </w:pPr>
      <w:r w:rsidRPr="00AF1BE2">
        <w:rPr>
          <w:rFonts w:ascii="Arial" w:hAnsi="Arial" w:cs="Arial"/>
        </w:rPr>
        <w:drawing>
          <wp:inline distT="0" distB="0" distL="0" distR="0" wp14:anchorId="0E934F06" wp14:editId="102991F3">
            <wp:extent cx="2755430" cy="2565400"/>
            <wp:effectExtent l="0" t="0" r="635" b="0"/>
            <wp:docPr id="72862008" name="Picture 1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2008" name="Picture 1" descr="A screenshot of a phon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9120" cy="25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8EA8" w14:textId="77777777" w:rsidR="000C74A1" w:rsidRDefault="000C74A1" w:rsidP="00E02CA4">
      <w:pPr>
        <w:rPr>
          <w:rFonts w:ascii="Arial" w:hAnsi="Arial" w:cs="Arial"/>
        </w:rPr>
      </w:pPr>
    </w:p>
    <w:p w14:paraId="5F72F20D" w14:textId="6F161B29" w:rsidR="000C74A1" w:rsidRPr="00E02CA4" w:rsidRDefault="000C74A1" w:rsidP="00E02C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will now be connected to the DVR system.  The application will work both inside </w:t>
      </w:r>
      <w:r w:rsidR="00A9277D">
        <w:rPr>
          <w:rFonts w:ascii="Arial" w:hAnsi="Arial" w:cs="Arial"/>
        </w:rPr>
        <w:t>and outside of the office.</w:t>
      </w:r>
    </w:p>
    <w:sectPr w:rsidR="000C74A1" w:rsidRPr="00E02CA4" w:rsidSect="00454807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440" w:right="1800" w:bottom="1440" w:left="1800" w:header="864" w:footer="86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202BA" w14:textId="77777777" w:rsidR="004B5998" w:rsidRDefault="004B5998" w:rsidP="004B2D6C">
      <w:r>
        <w:separator/>
      </w:r>
    </w:p>
  </w:endnote>
  <w:endnote w:type="continuationSeparator" w:id="0">
    <w:p w14:paraId="4C1503E4" w14:textId="77777777" w:rsidR="004B5998" w:rsidRDefault="004B5998" w:rsidP="004B2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 Light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69104890"/>
      <w:docPartObj>
        <w:docPartGallery w:val="Page Numbers (Bottom of Page)"/>
        <w:docPartUnique/>
      </w:docPartObj>
    </w:sdtPr>
    <w:sdtContent>
      <w:p w14:paraId="4B093538" w14:textId="77777777" w:rsidR="00594B3A" w:rsidRDefault="00594B3A" w:rsidP="0039155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4B8960" w14:textId="77777777" w:rsidR="00E74581" w:rsidRDefault="00E74581" w:rsidP="00594B3A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5CE9" w14:textId="77777777" w:rsidR="00391556" w:rsidRPr="003E5CDF" w:rsidRDefault="00391556" w:rsidP="00391556">
    <w:pPr>
      <w:tabs>
        <w:tab w:val="left" w:pos="4444"/>
        <w:tab w:val="left" w:pos="4578"/>
        <w:tab w:val="left" w:pos="7165"/>
      </w:tabs>
      <w:spacing w:before="142" w:line="444" w:lineRule="auto"/>
      <w:ind w:right="112"/>
      <w:jc w:val="center"/>
      <w:rPr>
        <w:rFonts w:ascii="Arial" w:hAnsi="Arial" w:cs="Arial"/>
        <w:color w:val="000000"/>
        <w:sz w:val="16"/>
        <w:szCs w:val="21"/>
        <w14:textFill>
          <w14:solidFill>
            <w14:srgbClr w14:val="000000">
              <w14:alpha w14:val="25000"/>
            </w14:srgbClr>
          </w14:solidFill>
        </w14:textFill>
      </w:rPr>
    </w:pPr>
  </w:p>
  <w:p w14:paraId="424B0B18" w14:textId="77777777" w:rsidR="00391556" w:rsidRPr="003E5CDF" w:rsidRDefault="00454807" w:rsidP="00454807">
    <w:pPr>
      <w:pStyle w:val="Footer"/>
      <w:framePr w:wrap="none" w:vAnchor="text" w:hAnchor="page" w:x="5916" w:y="169"/>
      <w:rPr>
        <w:rStyle w:val="PageNumber"/>
        <w:rFonts w:ascii="Arial" w:hAnsi="Arial" w:cs="Arial"/>
        <w:color w:val="000000"/>
        <w:sz w:val="20"/>
        <w:szCs w:val="20"/>
        <w14:textFill>
          <w14:solidFill>
            <w14:srgbClr w14:val="000000">
              <w14:alpha w14:val="25000"/>
            </w14:srgbClr>
          </w14:solidFill>
        </w14:textFill>
      </w:rPr>
    </w:pPr>
    <w:r w:rsidRPr="003E5CDF">
      <w:rPr>
        <w:rStyle w:val="PageNumber"/>
        <w:rFonts w:ascii="Arial" w:hAnsi="Arial" w:cs="Arial"/>
        <w:color w:val="000000"/>
        <w:sz w:val="20"/>
        <w:szCs w:val="20"/>
        <w14:textFill>
          <w14:solidFill>
            <w14:srgbClr w14:val="000000">
              <w14:alpha w14:val="25000"/>
            </w14:srgbClr>
          </w14:solidFill>
        </w14:textFill>
      </w:rPr>
      <w:t xml:space="preserve"> •</w:t>
    </w:r>
    <w:sdt>
      <w:sdtPr>
        <w:rPr>
          <w:rStyle w:val="PageNumber"/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25000"/>
              </w14:srgbClr>
            </w14:solidFill>
          </w14:textFill>
        </w:rPr>
        <w:id w:val="-180352053"/>
        <w:docPartObj>
          <w:docPartGallery w:val="Page Numbers (Bottom of Page)"/>
          <w:docPartUnique/>
        </w:docPartObj>
      </w:sdtPr>
      <w:sdtContent>
        <w:r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t> </w:t>
        </w:r>
        <w:r w:rsidR="00391556"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fldChar w:fldCharType="begin"/>
        </w:r>
        <w:r w:rsidR="00391556"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instrText xml:space="preserve"> PAGE </w:instrText>
        </w:r>
        <w:r w:rsidR="00391556"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fldChar w:fldCharType="separate"/>
        </w:r>
        <w:r w:rsidR="00391556"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t>- 2 -</w:t>
        </w:r>
        <w:r w:rsidR="00391556"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fldChar w:fldCharType="end"/>
        </w:r>
        <w:r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t> </w:t>
        </w:r>
        <w:r w:rsidRPr="003E5CDF">
          <w:rPr>
            <w:rStyle w:val="PageNumber"/>
            <w:rFonts w:ascii="Arial" w:hAnsi="Arial" w:cs="Arial"/>
            <w:color w:val="000000"/>
            <w:sz w:val="20"/>
            <w:szCs w:val="20"/>
            <w14:textFill>
              <w14:solidFill>
                <w14:srgbClr w14:val="000000">
                  <w14:alpha w14:val="25000"/>
                </w14:srgbClr>
              </w14:solidFill>
            </w14:textFill>
          </w:rPr>
          <w:t>•</w:t>
        </w:r>
      </w:sdtContent>
    </w:sdt>
  </w:p>
  <w:p w14:paraId="53F57740" w14:textId="77777777" w:rsidR="004B2D6C" w:rsidRPr="003E5CDF" w:rsidRDefault="004B2D6C" w:rsidP="00391556">
    <w:pPr>
      <w:tabs>
        <w:tab w:val="left" w:pos="4444"/>
        <w:tab w:val="left" w:pos="4578"/>
        <w:tab w:val="left" w:pos="7165"/>
      </w:tabs>
      <w:spacing w:before="142" w:line="444" w:lineRule="auto"/>
      <w:ind w:right="112"/>
      <w:jc w:val="center"/>
      <w:rPr>
        <w:rFonts w:ascii="Arial" w:hAnsi="Arial" w:cs="Arial"/>
        <w:color w:val="000000"/>
        <w:sz w:val="16"/>
        <w:szCs w:val="21"/>
        <w14:textFill>
          <w14:solidFill>
            <w14:srgbClr w14:val="000000">
              <w14:alpha w14:val="25000"/>
            </w14:srgbClr>
          </w14:solidFill>
        </w14:textFill>
      </w:rPr>
    </w:pPr>
  </w:p>
  <w:p w14:paraId="0AECC2CC" w14:textId="77777777" w:rsidR="00320D3A" w:rsidRPr="003E5CDF" w:rsidRDefault="00320D3A">
    <w:pPr>
      <w:rPr>
        <w:rFonts w:ascii="Arial" w:hAnsi="Arial" w:cs="Arial"/>
        <w:color w:val="000000"/>
        <w14:textFill>
          <w14:solidFill>
            <w14:srgbClr w14:val="000000">
              <w14:alpha w14:val="25000"/>
            </w14:srgbClr>
          </w14:solidFill>
        </w14:textFill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6D96" w14:textId="77777777" w:rsidR="003D120C" w:rsidRDefault="003D120C" w:rsidP="003D120C">
    <w:pPr>
      <w:tabs>
        <w:tab w:val="left" w:pos="4444"/>
        <w:tab w:val="left" w:pos="4578"/>
        <w:tab w:val="left" w:pos="7165"/>
      </w:tabs>
      <w:spacing w:before="142" w:line="444" w:lineRule="auto"/>
      <w:ind w:right="112"/>
      <w:jc w:val="center"/>
      <w:rPr>
        <w:rFonts w:ascii="Raleway Light" w:hAnsi="Raleway Light" w:cstheme="minorBidi"/>
        <w:color w:val="404040" w:themeColor="text1" w:themeTint="BF"/>
        <w:sz w:val="16"/>
        <w:szCs w:val="21"/>
      </w:rPr>
    </w:pPr>
  </w:p>
  <w:p w14:paraId="18F40C6E" w14:textId="77777777" w:rsidR="00E02CA4" w:rsidRDefault="00E02CA4" w:rsidP="00E02CA4">
    <w:pPr>
      <w:tabs>
        <w:tab w:val="left" w:pos="4444"/>
        <w:tab w:val="left" w:pos="4578"/>
        <w:tab w:val="left" w:pos="7165"/>
      </w:tabs>
      <w:spacing w:before="142"/>
      <w:ind w:right="112"/>
      <w:jc w:val="center"/>
      <w:rPr>
        <w:rFonts w:ascii="Raleway Light" w:hAnsi="Raleway Light" w:cstheme="minorBidi"/>
        <w:color w:val="404040" w:themeColor="text1" w:themeTint="BF"/>
        <w:sz w:val="16"/>
        <w:szCs w:val="21"/>
      </w:rPr>
    </w:pPr>
    <w:r>
      <w:rPr>
        <w:rFonts w:ascii="Raleway Light" w:hAnsi="Raleway Light" w:cstheme="minorBidi"/>
        <w:color w:val="404040" w:themeColor="text1" w:themeTint="BF"/>
        <w:sz w:val="16"/>
        <w:szCs w:val="21"/>
      </w:rPr>
      <w:t>M.S. WALKER | 975 University Ave Norwood, MA 02062</w:t>
    </w:r>
  </w:p>
  <w:p w14:paraId="658D9207" w14:textId="77777777" w:rsidR="006E2AB7" w:rsidRPr="00EB709C" w:rsidRDefault="00E02CA4" w:rsidP="00E02CA4">
    <w:pPr>
      <w:tabs>
        <w:tab w:val="left" w:pos="4444"/>
        <w:tab w:val="left" w:pos="4578"/>
        <w:tab w:val="left" w:pos="7165"/>
      </w:tabs>
      <w:spacing w:before="142"/>
      <w:ind w:right="112"/>
      <w:jc w:val="center"/>
      <w:rPr>
        <w:rFonts w:ascii="Raleway Light" w:hAnsi="Raleway Light" w:cstheme="minorBidi"/>
        <w:color w:val="404040" w:themeColor="text1" w:themeTint="BF"/>
        <w:sz w:val="16"/>
        <w:szCs w:val="21"/>
      </w:rPr>
    </w:pPr>
    <w:r>
      <w:rPr>
        <w:rFonts w:ascii="Raleway Light" w:hAnsi="Raleway Light" w:cstheme="minorBidi"/>
        <w:color w:val="404040" w:themeColor="text1" w:themeTint="BF"/>
        <w:sz w:val="16"/>
        <w:szCs w:val="21"/>
      </w:rPr>
      <w:t>https://www.mswalker.com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C75FD" w14:textId="77777777" w:rsidR="004B5998" w:rsidRDefault="004B5998" w:rsidP="004B2D6C">
      <w:r>
        <w:separator/>
      </w:r>
    </w:p>
  </w:footnote>
  <w:footnote w:type="continuationSeparator" w:id="0">
    <w:p w14:paraId="11BF2E83" w14:textId="77777777" w:rsidR="004B5998" w:rsidRDefault="004B5998" w:rsidP="004B2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C8DC" w14:textId="77777777" w:rsidR="00E74581" w:rsidRDefault="00987942" w:rsidP="00987942">
    <w:pPr>
      <w:pStyle w:val="Header"/>
      <w:tabs>
        <w:tab w:val="clear" w:pos="4680"/>
        <w:tab w:val="clear" w:pos="9360"/>
        <w:tab w:val="left" w:pos="4292"/>
      </w:tabs>
      <w:rPr>
        <w:sz w:val="20"/>
        <w:szCs w:val="20"/>
      </w:rPr>
    </w:pPr>
    <w:r w:rsidRPr="00E02CA4">
      <w:rPr>
        <w:noProof/>
      </w:rPr>
      <w:drawing>
        <wp:inline distT="0" distB="0" distL="0" distR="0" wp14:anchorId="366C06A2" wp14:editId="6947549C">
          <wp:extent cx="1723252" cy="475946"/>
          <wp:effectExtent l="0" t="0" r="4445" b="0"/>
          <wp:docPr id="1841127947" name="Picture 1841127947" descr="A close up of a logo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BD20FA04-32C3-5888-D3BE-1B6706FB57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A close up of a logo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BD20FA04-32C3-5888-D3BE-1B6706FB57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3252" cy="475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C37A10" w14:textId="77777777" w:rsidR="003D120C" w:rsidRPr="00E74581" w:rsidRDefault="003D120C" w:rsidP="003D120C">
    <w:pPr>
      <w:pStyle w:val="Header"/>
      <w:tabs>
        <w:tab w:val="clear" w:pos="4680"/>
        <w:tab w:val="clear" w:pos="9360"/>
        <w:tab w:val="left" w:pos="4292"/>
      </w:tabs>
      <w:rPr>
        <w:sz w:val="20"/>
        <w:szCs w:val="20"/>
      </w:rPr>
    </w:pPr>
  </w:p>
  <w:p w14:paraId="2B2E7EFF" w14:textId="77777777" w:rsidR="0002093D" w:rsidRPr="00E74581" w:rsidRDefault="0002093D" w:rsidP="00987942">
    <w:pPr>
      <w:pStyle w:val="Head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FACF" w14:textId="77777777" w:rsidR="006E2AB7" w:rsidRDefault="00E02CA4">
    <w:pPr>
      <w:pStyle w:val="Header"/>
    </w:pPr>
    <w:r w:rsidRPr="00E02CA4">
      <w:rPr>
        <w:noProof/>
      </w:rPr>
      <w:drawing>
        <wp:inline distT="0" distB="0" distL="0" distR="0" wp14:anchorId="7085C3C1" wp14:editId="56B3B035">
          <wp:extent cx="1723252" cy="475946"/>
          <wp:effectExtent l="0" t="0" r="4445" b="0"/>
          <wp:docPr id="10" name="Picture 9" descr="A close up of a logo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BD20FA04-32C3-5888-D3BE-1B6706FB57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A close up of a logo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BD20FA04-32C3-5888-D3BE-1B6706FB57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3252" cy="475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7D89">
      <w:tab/>
    </w:r>
    <w:r w:rsidR="00BC7D89">
      <w:tab/>
    </w:r>
  </w:p>
  <w:p w14:paraId="45867D7D" w14:textId="77777777" w:rsidR="003D120C" w:rsidRPr="00E74581" w:rsidRDefault="003D120C" w:rsidP="003D120C">
    <w:pPr>
      <w:pStyle w:val="Header"/>
      <w:tabs>
        <w:tab w:val="clear" w:pos="4680"/>
        <w:tab w:val="clear" w:pos="9360"/>
        <w:tab w:val="left" w:pos="4292"/>
      </w:tabs>
      <w:rPr>
        <w:sz w:val="20"/>
        <w:szCs w:val="20"/>
      </w:rPr>
    </w:pPr>
  </w:p>
  <w:p w14:paraId="5388F748" w14:textId="77777777" w:rsidR="003D120C" w:rsidRPr="00E74581" w:rsidRDefault="003D120C" w:rsidP="003D120C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C5697"/>
    <w:multiLevelType w:val="hybridMultilevel"/>
    <w:tmpl w:val="F15AC164"/>
    <w:lvl w:ilvl="0" w:tplc="EE609620">
      <w:start w:val="33"/>
      <w:numFmt w:val="bullet"/>
      <w:lvlText w:val="﷒"/>
      <w:lvlJc w:val="left"/>
      <w:pPr>
        <w:ind w:left="720" w:hanging="360"/>
      </w:pPr>
      <w:rPr>
        <w:rFonts w:ascii="Raleway" w:eastAsia="Raleway" w:hAnsi="Raleway" w:cstheme="minorBidi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70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983"/>
    <w:rsid w:val="0002093D"/>
    <w:rsid w:val="00062D57"/>
    <w:rsid w:val="000A3F79"/>
    <w:rsid w:val="000C0C74"/>
    <w:rsid w:val="000C74A1"/>
    <w:rsid w:val="0010154D"/>
    <w:rsid w:val="00170C02"/>
    <w:rsid w:val="00190D4D"/>
    <w:rsid w:val="00217EE9"/>
    <w:rsid w:val="00253610"/>
    <w:rsid w:val="002A3115"/>
    <w:rsid w:val="002B51FF"/>
    <w:rsid w:val="00301D26"/>
    <w:rsid w:val="00320D3A"/>
    <w:rsid w:val="003322E4"/>
    <w:rsid w:val="00391556"/>
    <w:rsid w:val="003D120C"/>
    <w:rsid w:val="003E5CDF"/>
    <w:rsid w:val="00454807"/>
    <w:rsid w:val="00466AEA"/>
    <w:rsid w:val="004B2D6C"/>
    <w:rsid w:val="004B5998"/>
    <w:rsid w:val="005075F2"/>
    <w:rsid w:val="00566627"/>
    <w:rsid w:val="00594B3A"/>
    <w:rsid w:val="0059514B"/>
    <w:rsid w:val="005C72E8"/>
    <w:rsid w:val="005E279E"/>
    <w:rsid w:val="006836DF"/>
    <w:rsid w:val="006A0C47"/>
    <w:rsid w:val="006E2AB7"/>
    <w:rsid w:val="00717486"/>
    <w:rsid w:val="0082403D"/>
    <w:rsid w:val="008C3998"/>
    <w:rsid w:val="00953837"/>
    <w:rsid w:val="00987942"/>
    <w:rsid w:val="009A6881"/>
    <w:rsid w:val="009E7355"/>
    <w:rsid w:val="00A50973"/>
    <w:rsid w:val="00A71AA5"/>
    <w:rsid w:val="00A9277D"/>
    <w:rsid w:val="00A9728E"/>
    <w:rsid w:val="00AC3E7E"/>
    <w:rsid w:val="00AF1BE2"/>
    <w:rsid w:val="00BC7D89"/>
    <w:rsid w:val="00C01D16"/>
    <w:rsid w:val="00C12ADE"/>
    <w:rsid w:val="00C26F3D"/>
    <w:rsid w:val="00C41DF8"/>
    <w:rsid w:val="00D24207"/>
    <w:rsid w:val="00D9218E"/>
    <w:rsid w:val="00DD4270"/>
    <w:rsid w:val="00E00E87"/>
    <w:rsid w:val="00E02CA4"/>
    <w:rsid w:val="00E74581"/>
    <w:rsid w:val="00E85983"/>
    <w:rsid w:val="00EA16CC"/>
    <w:rsid w:val="00EB709C"/>
    <w:rsid w:val="00F500F7"/>
    <w:rsid w:val="00F93488"/>
    <w:rsid w:val="00FC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773A5B"/>
  <w15:docId w15:val="{DEB674B3-F3CC-6243-9B1C-AAAAC604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Raleway" w:eastAsia="Raleway" w:hAnsi="Raleway" w:cs="Raleway"/>
    </w:rPr>
  </w:style>
  <w:style w:type="paragraph" w:styleId="Heading1">
    <w:name w:val="heading 1"/>
    <w:basedOn w:val="Normal"/>
    <w:uiPriority w:val="9"/>
    <w:qFormat/>
    <w:pPr>
      <w:ind w:left="159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174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74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2D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D6C"/>
    <w:rPr>
      <w:rFonts w:ascii="Raleway" w:eastAsia="Raleway" w:hAnsi="Raleway" w:cs="Raleway"/>
    </w:rPr>
  </w:style>
  <w:style w:type="paragraph" w:styleId="Footer">
    <w:name w:val="footer"/>
    <w:basedOn w:val="Normal"/>
    <w:link w:val="FooterChar"/>
    <w:uiPriority w:val="99"/>
    <w:unhideWhenUsed/>
    <w:rsid w:val="004B2D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D6C"/>
    <w:rPr>
      <w:rFonts w:ascii="Raleway" w:eastAsia="Raleway" w:hAnsi="Raleway" w:cs="Raleway"/>
    </w:rPr>
  </w:style>
  <w:style w:type="character" w:styleId="UnresolvedMention">
    <w:name w:val="Unresolved Mention"/>
    <w:basedOn w:val="DefaultParagraphFont"/>
    <w:uiPriority w:val="99"/>
    <w:rsid w:val="00AC3E7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19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1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firstinitiallastname@mswalker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rb/Library/CloudStorage/OneDrive-M.S.WALKER,INC/Templates/MSWalk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ae7f84-bf05-4412-aa25-ff7a7bffbe20">
      <Terms xmlns="http://schemas.microsoft.com/office/infopath/2007/PartnerControls"/>
    </lcf76f155ced4ddcb4097134ff3c332f>
    <TaxCatchAll xmlns="a5688f5f-b323-4c35-abf8-fd29c8b18c1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905352374BB64985803B8CDC5B85F8" ma:contentTypeVersion="15" ma:contentTypeDescription="Create a new document." ma:contentTypeScope="" ma:versionID="b6a61fcdfe5aae96924e4736e345e163">
  <xsd:schema xmlns:xsd="http://www.w3.org/2001/XMLSchema" xmlns:xs="http://www.w3.org/2001/XMLSchema" xmlns:p="http://schemas.microsoft.com/office/2006/metadata/properties" xmlns:ns2="2bae7f84-bf05-4412-aa25-ff7a7bffbe20" xmlns:ns3="a5688f5f-b323-4c35-abf8-fd29c8b18c1f" targetNamespace="http://schemas.microsoft.com/office/2006/metadata/properties" ma:root="true" ma:fieldsID="06d0ab62c9be245080ecdb51fcbe77bf" ns2:_="" ns3:_="">
    <xsd:import namespace="2bae7f84-bf05-4412-aa25-ff7a7bffbe20"/>
    <xsd:import namespace="a5688f5f-b323-4c35-abf8-fd29c8b18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e7f84-bf05-4412-aa25-ff7a7bffbe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eab31db-0846-426b-a8cf-016e63ae20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88f5f-b323-4c35-abf8-fd29c8b18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d304ab8-142c-450b-976e-7588f2d65168}" ma:internalName="TaxCatchAll" ma:showField="CatchAllData" ma:web="a5688f5f-b323-4c35-abf8-fd29c8b18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E1DB83-F91F-F14C-B47A-D1D8602740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C99A60-8628-418A-95A6-2BF69A2B43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7523B3-DF38-464F-8004-5B5DD1F07077}">
  <ds:schemaRefs>
    <ds:schemaRef ds:uri="http://schemas.microsoft.com/office/2006/metadata/properties"/>
    <ds:schemaRef ds:uri="http://schemas.microsoft.com/office/infopath/2007/PartnerControls"/>
    <ds:schemaRef ds:uri="2bae7f84-bf05-4412-aa25-ff7a7bffbe20"/>
    <ds:schemaRef ds:uri="a5688f5f-b323-4c35-abf8-fd29c8b18c1f"/>
  </ds:schemaRefs>
</ds:datastoreItem>
</file>

<file path=customXml/itemProps4.xml><?xml version="1.0" encoding="utf-8"?>
<ds:datastoreItem xmlns:ds="http://schemas.openxmlformats.org/officeDocument/2006/customXml" ds:itemID="{1CF3D760-09E3-43CC-9FF3-EE4AE8CA2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e7f84-bf05-4412-aa25-ff7a7bffbe20"/>
    <ds:schemaRef ds:uri="a5688f5f-b323-4c35-abf8-fd29c8b18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MSWalker.dotx</Template>
  <TotalTime>15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Erb</dc:creator>
  <cp:lastModifiedBy>Scott Erb</cp:lastModifiedBy>
  <cp:revision>4</cp:revision>
  <cp:lastPrinted>2021-04-02T19:10:00Z</cp:lastPrinted>
  <dcterms:created xsi:type="dcterms:W3CDTF">2023-05-18T19:59:00Z</dcterms:created>
  <dcterms:modified xsi:type="dcterms:W3CDTF">2023-05-18T20:21:00Z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Google</vt:lpwstr>
  </property>
  <property fmtid="{D5CDD505-2E9C-101B-9397-08002B2CF9AE}" pid="4" name="LastSaved">
    <vt:filetime>2019-05-14T00:00:00Z</vt:filetime>
  </property>
  <property fmtid="{D5CDD505-2E9C-101B-9397-08002B2CF9AE}" pid="5" name="ContentTypeId">
    <vt:lpwstr>0x01010095905352374BB64985803B8CDC5B85F8</vt:lpwstr>
  </property>
</Properties>
</file>